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4A13D" w14:textId="77777777" w:rsidR="00CE3C3F" w:rsidRDefault="00CE3C3F">
      <w:pPr>
        <w:spacing w:after="0" w:line="240" w:lineRule="auto"/>
        <w:jc w:val="both"/>
        <w:rPr>
          <w:b/>
          <w:color w:val="002060"/>
          <w:sz w:val="28"/>
          <w:szCs w:val="28"/>
        </w:rPr>
      </w:pPr>
    </w:p>
    <w:p w14:paraId="0D5A7622" w14:textId="6199E71C" w:rsidR="00DD1414" w:rsidRDefault="0099050A">
      <w:pPr>
        <w:spacing w:after="0" w:line="240" w:lineRule="auto"/>
        <w:jc w:val="both"/>
        <w:rPr>
          <w:b/>
          <w:sz w:val="18"/>
          <w:szCs w:val="18"/>
        </w:rPr>
      </w:pPr>
      <w:r w:rsidRPr="00AD4FEB">
        <w:rPr>
          <w:noProof/>
        </w:rPr>
        <w:drawing>
          <wp:inline distT="0" distB="0" distL="0" distR="0" wp14:anchorId="68440DDD" wp14:editId="15D4B852">
            <wp:extent cx="6102985" cy="15024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98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2A914" w14:textId="77777777" w:rsidR="00DD1414" w:rsidRDefault="00DD1414">
      <w:pPr>
        <w:shd w:val="clear" w:color="auto" w:fill="FFFFFF"/>
        <w:spacing w:after="0" w:line="336" w:lineRule="atLeast"/>
        <w:ind w:left="425"/>
        <w:jc w:val="center"/>
        <w:rPr>
          <w:b/>
          <w:bCs/>
          <w:sz w:val="32"/>
          <w:u w:val="single"/>
        </w:rPr>
      </w:pPr>
    </w:p>
    <w:p w14:paraId="63CD3CFB" w14:textId="77777777" w:rsidR="00DD1414" w:rsidRDefault="00DD1414">
      <w:pPr>
        <w:jc w:val="center"/>
        <w:rPr>
          <w:b/>
          <w:sz w:val="28"/>
        </w:rPr>
      </w:pPr>
    </w:p>
    <w:p w14:paraId="53A9456B" w14:textId="77777777" w:rsidR="00DD1414" w:rsidRDefault="00D61F06">
      <w:pPr>
        <w:jc w:val="center"/>
        <w:rPr>
          <w:b/>
          <w:sz w:val="28"/>
        </w:rPr>
      </w:pPr>
      <w:r>
        <w:rPr>
          <w:b/>
          <w:sz w:val="28"/>
        </w:rPr>
        <w:t>DICHIARAZIONE ASSUNZIONE DI RESPONSABILITA’ DOCENTI</w:t>
      </w:r>
    </w:p>
    <w:p w14:paraId="647CD716" w14:textId="77777777" w:rsidR="00DD1414" w:rsidRDefault="00DD1414"/>
    <w:p w14:paraId="24544135" w14:textId="77777777" w:rsidR="00DD1414" w:rsidRDefault="00DD1414">
      <w:pPr>
        <w:pStyle w:val="Intestazione"/>
        <w:tabs>
          <w:tab w:val="clear" w:pos="4819"/>
          <w:tab w:val="clear" w:pos="9638"/>
        </w:tabs>
      </w:pPr>
    </w:p>
    <w:p w14:paraId="4F565C67" w14:textId="712CF606" w:rsidR="00DD1414" w:rsidRDefault="00D61F06">
      <w:r>
        <w:t>Il/La sottoscritto/a________________________________________</w:t>
      </w:r>
      <w:r w:rsidR="00665681">
        <w:t>_______________________</w:t>
      </w:r>
    </w:p>
    <w:p w14:paraId="3F23C691" w14:textId="77777777" w:rsidR="00DD1414" w:rsidRDefault="00DD1414"/>
    <w:p w14:paraId="5A8578C6" w14:textId="77777777" w:rsidR="00DD1414" w:rsidRDefault="00D61F06">
      <w:pPr>
        <w:pStyle w:val="Corpodeltesto"/>
        <w:jc w:val="center"/>
        <w:rPr>
          <w:bCs/>
        </w:rPr>
      </w:pPr>
      <w:r>
        <w:rPr>
          <w:bCs/>
        </w:rPr>
        <w:t>dichiara</w:t>
      </w:r>
    </w:p>
    <w:p w14:paraId="7280D68B" w14:textId="77777777" w:rsidR="00BE72F6" w:rsidRDefault="00BE72F6" w:rsidP="00BE72F6">
      <w:pPr>
        <w:ind w:left="284" w:right="282"/>
        <w:jc w:val="both"/>
        <w:rPr>
          <w:rFonts w:cs="Arial"/>
        </w:rPr>
      </w:pPr>
      <w:r>
        <w:rPr>
          <w:rFonts w:cs="Arial"/>
        </w:rPr>
        <w:t>di</w:t>
      </w:r>
      <w:r>
        <w:rPr>
          <w:rFonts w:cs="Arial"/>
        </w:rPr>
        <w:t xml:space="preserve"> assumere le funzioni di docente accompagnatore </w:t>
      </w:r>
      <w:r w:rsidRPr="00E0667A">
        <w:rPr>
          <w:rFonts w:cs="Arial"/>
        </w:rPr>
        <w:t xml:space="preserve">nel </w:t>
      </w:r>
      <w:r>
        <w:rPr>
          <w:rFonts w:cs="Arial"/>
        </w:rPr>
        <w:t xml:space="preserve">viaggio d’istruzione/stage a </w:t>
      </w:r>
    </w:p>
    <w:p w14:paraId="6841CE9F" w14:textId="77777777" w:rsidR="00BE72F6" w:rsidRDefault="00BE72F6" w:rsidP="00BE72F6">
      <w:pPr>
        <w:ind w:left="284" w:right="282"/>
        <w:jc w:val="both"/>
        <w:rPr>
          <w:rFonts w:cs="Arial"/>
        </w:rPr>
      </w:pPr>
    </w:p>
    <w:p w14:paraId="2F885C38" w14:textId="2BA807D9" w:rsidR="00BE72F6" w:rsidRPr="00E0667A" w:rsidRDefault="00BE72F6" w:rsidP="00BE72F6">
      <w:pPr>
        <w:ind w:left="284" w:right="282"/>
        <w:jc w:val="both"/>
      </w:pPr>
      <w:r>
        <w:rPr>
          <w:rFonts w:cs="Arial"/>
        </w:rPr>
        <w:t>___________________________________________________________________________</w:t>
      </w:r>
    </w:p>
    <w:p w14:paraId="0D21AE65" w14:textId="77777777" w:rsidR="00BE72F6" w:rsidRDefault="00BE72F6">
      <w:pPr>
        <w:pStyle w:val="Corpodeltesto"/>
        <w:spacing w:line="480" w:lineRule="auto"/>
        <w:rPr>
          <w:b w:val="0"/>
          <w:bCs/>
        </w:rPr>
      </w:pPr>
    </w:p>
    <w:p w14:paraId="6EBDB4BA" w14:textId="3FA08BD8" w:rsidR="00DD1414" w:rsidRDefault="00BE72F6">
      <w:pPr>
        <w:pStyle w:val="Corpodeltesto"/>
        <w:spacing w:line="480" w:lineRule="auto"/>
        <w:rPr>
          <w:b w:val="0"/>
          <w:bCs/>
        </w:rPr>
      </w:pPr>
      <w:r>
        <w:rPr>
          <w:b w:val="0"/>
          <w:bCs/>
        </w:rPr>
        <w:t>previsto per il periodo</w:t>
      </w:r>
      <w:r w:rsidR="00D61F06">
        <w:rPr>
          <w:b w:val="0"/>
          <w:bCs/>
        </w:rPr>
        <w:t xml:space="preserve"> dal _________________________   al _________________________</w:t>
      </w:r>
    </w:p>
    <w:p w14:paraId="23127A86" w14:textId="2725208E" w:rsidR="00BE72F6" w:rsidRDefault="00BE72F6" w:rsidP="00BE72F6">
      <w:pPr>
        <w:pStyle w:val="Corpodeltesto"/>
        <w:jc w:val="center"/>
        <w:rPr>
          <w:bCs/>
        </w:rPr>
      </w:pPr>
      <w:r>
        <w:rPr>
          <w:bCs/>
        </w:rPr>
        <w:t>dichiara</w:t>
      </w:r>
      <w:r>
        <w:rPr>
          <w:bCs/>
        </w:rPr>
        <w:t xml:space="preserve"> altresì</w:t>
      </w:r>
    </w:p>
    <w:p w14:paraId="1D9EABD0" w14:textId="77777777" w:rsidR="00BE72F6" w:rsidRPr="00E0667A" w:rsidRDefault="00BE72F6" w:rsidP="00BE72F6">
      <w:pPr>
        <w:numPr>
          <w:ilvl w:val="0"/>
          <w:numId w:val="1"/>
        </w:numPr>
        <w:spacing w:after="0" w:line="240" w:lineRule="auto"/>
        <w:jc w:val="both"/>
      </w:pPr>
      <w:r w:rsidRPr="00E0667A">
        <w:t>di aver preso visione della normativa vigente riguardante uscite, visite e viaggi d’istruzione;</w:t>
      </w:r>
    </w:p>
    <w:p w14:paraId="6B321D95" w14:textId="77777777" w:rsidR="00BE72F6" w:rsidRPr="00E0667A" w:rsidRDefault="00BE72F6" w:rsidP="00BE72F6">
      <w:pPr>
        <w:numPr>
          <w:ilvl w:val="0"/>
          <w:numId w:val="1"/>
        </w:numPr>
        <w:spacing w:after="0" w:line="240" w:lineRule="auto"/>
        <w:jc w:val="both"/>
      </w:pPr>
      <w:r w:rsidRPr="00E0667A">
        <w:t>di assumere durante l’uscita/visita/viaggio l’obbligo della vigilanza degli alunni con l’assunzione di responsabilità prevista dall’art. 2047 (o 2017) del Codice Civile con l’integrazione di cui all’art. 61 della legge 11/11/1980 n. 312;</w:t>
      </w:r>
    </w:p>
    <w:p w14:paraId="7CA5C0DB" w14:textId="77777777" w:rsidR="00BE72F6" w:rsidRPr="00E0667A" w:rsidRDefault="00BE72F6" w:rsidP="00BE72F6">
      <w:pPr>
        <w:numPr>
          <w:ilvl w:val="0"/>
          <w:numId w:val="1"/>
        </w:numPr>
        <w:spacing w:after="0" w:line="240" w:lineRule="auto"/>
        <w:jc w:val="both"/>
      </w:pPr>
      <w:r w:rsidRPr="00E0667A">
        <w:t>di procedere all’organizzazione dell’attività, in modo particolare alla raccolta delle autorizzazioni dei genitori/delegati.</w:t>
      </w:r>
    </w:p>
    <w:p w14:paraId="4C66330B" w14:textId="77777777" w:rsidR="00BE72F6" w:rsidRPr="002D359C" w:rsidRDefault="00BE72F6" w:rsidP="00BE72F6">
      <w:pPr>
        <w:numPr>
          <w:ilvl w:val="0"/>
          <w:numId w:val="1"/>
        </w:numPr>
        <w:spacing w:after="0" w:line="240" w:lineRule="auto"/>
        <w:jc w:val="both"/>
        <w:rPr>
          <w:rFonts w:cs="Arial"/>
          <w:b/>
        </w:rPr>
      </w:pPr>
      <w:r w:rsidRPr="00E0667A">
        <w:t>di</w:t>
      </w:r>
      <w:r w:rsidRPr="00E0667A">
        <w:rPr>
          <w:rFonts w:cs="Arial"/>
        </w:rPr>
        <w:t xml:space="preserve"> impartire agli studenti adeguate istruzioni al fine di non porre in essere comportamenti pericolosi che provochino danni a </w:t>
      </w:r>
      <w:proofErr w:type="gramStart"/>
      <w:r w:rsidRPr="00E0667A">
        <w:rPr>
          <w:rFonts w:cs="Arial"/>
        </w:rPr>
        <w:t>se</w:t>
      </w:r>
      <w:proofErr w:type="gramEnd"/>
      <w:r w:rsidRPr="00E0667A">
        <w:rPr>
          <w:rFonts w:cs="Arial"/>
        </w:rPr>
        <w:t xml:space="preserve"> stessi e agli altri studenti, e a richiamare gli studenti stessi ai precisi obblighi di condotta ed alle conseguenti responsabilità.</w:t>
      </w:r>
    </w:p>
    <w:p w14:paraId="2C9E7F30" w14:textId="77777777" w:rsidR="00DD1414" w:rsidRDefault="00DD1414">
      <w:pPr>
        <w:jc w:val="both"/>
      </w:pPr>
    </w:p>
    <w:p w14:paraId="578226B5" w14:textId="0E3350ED" w:rsidR="00DD1414" w:rsidRDefault="00D61F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  <w:r w:rsidR="00BE72F6">
        <w:t xml:space="preserve"> del docente</w:t>
      </w:r>
    </w:p>
    <w:p w14:paraId="0F6686AB" w14:textId="53B396AB" w:rsidR="00DD1414" w:rsidRDefault="00D61F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6B48F681" w14:textId="77777777" w:rsidR="00DD1414" w:rsidRDefault="00DD1414">
      <w:pPr>
        <w:jc w:val="both"/>
      </w:pPr>
    </w:p>
    <w:p w14:paraId="6925AF64" w14:textId="77777777" w:rsidR="00DD1414" w:rsidRDefault="00D61F06">
      <w:pPr>
        <w:jc w:val="both"/>
      </w:pPr>
      <w:r>
        <w:t>Milano, __________________________</w:t>
      </w:r>
    </w:p>
    <w:p w14:paraId="65C68B55" w14:textId="77777777" w:rsidR="00DD1414" w:rsidRDefault="00DD1414">
      <w:pPr>
        <w:jc w:val="both"/>
      </w:pPr>
    </w:p>
    <w:sectPr w:rsidR="00DD1414">
      <w:headerReference w:type="default" r:id="rId9"/>
      <w:type w:val="continuous"/>
      <w:pgSz w:w="11907" w:h="16840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57252" w14:textId="77777777" w:rsidR="001A4D21" w:rsidRDefault="001A4D21">
      <w:pPr>
        <w:spacing w:after="0" w:line="240" w:lineRule="auto"/>
      </w:pPr>
      <w:r>
        <w:separator/>
      </w:r>
    </w:p>
  </w:endnote>
  <w:endnote w:type="continuationSeparator" w:id="0">
    <w:p w14:paraId="04C655B2" w14:textId="77777777" w:rsidR="001A4D21" w:rsidRDefault="001A4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D4DD2" w14:textId="77777777" w:rsidR="001A4D21" w:rsidRDefault="001A4D21">
      <w:pPr>
        <w:spacing w:after="0" w:line="240" w:lineRule="auto"/>
      </w:pPr>
      <w:r>
        <w:separator/>
      </w:r>
    </w:p>
  </w:footnote>
  <w:footnote w:type="continuationSeparator" w:id="0">
    <w:p w14:paraId="3209EC24" w14:textId="77777777" w:rsidR="001A4D21" w:rsidRDefault="001A4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CA462" w14:textId="77777777" w:rsidR="00DD1414" w:rsidRDefault="001A4D21">
    <w:pPr>
      <w:pStyle w:val="Intestazione"/>
      <w:tabs>
        <w:tab w:val="clear" w:pos="4819"/>
        <w:tab w:val="clear" w:pos="9638"/>
        <w:tab w:val="left" w:pos="7899"/>
      </w:tabs>
      <w:jc w:val="center"/>
    </w:pPr>
    <w:r>
      <w:rPr>
        <w:noProof/>
      </w:rPr>
      <w:pict w14:anchorId="03B470D1">
        <v:rect id="_x0000_i1025" alt="" style="width:.95pt;height:.05pt;mso-width-percent:0;mso-height-percent:0;mso-width-percent:0;mso-height-percent:0" o:hrpct="2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97E54"/>
    <w:multiLevelType w:val="hybridMultilevel"/>
    <w:tmpl w:val="EBE41BE0"/>
    <w:lvl w:ilvl="0" w:tplc="50E83B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0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attachedTemplate r:id="rId1"/>
  <w:defaultTabStop w:val="708"/>
  <w:hyphenationZone w:val="283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26"/>
    <w:rsid w:val="000255EE"/>
    <w:rsid w:val="0007523B"/>
    <w:rsid w:val="00080F07"/>
    <w:rsid w:val="0017576B"/>
    <w:rsid w:val="001A4D21"/>
    <w:rsid w:val="001B7B93"/>
    <w:rsid w:val="00247EA0"/>
    <w:rsid w:val="00285625"/>
    <w:rsid w:val="003064DD"/>
    <w:rsid w:val="00394549"/>
    <w:rsid w:val="003D2F2D"/>
    <w:rsid w:val="00496D42"/>
    <w:rsid w:val="00500F84"/>
    <w:rsid w:val="005070CE"/>
    <w:rsid w:val="005C2C7F"/>
    <w:rsid w:val="00635A31"/>
    <w:rsid w:val="006615CA"/>
    <w:rsid w:val="00665681"/>
    <w:rsid w:val="008A626F"/>
    <w:rsid w:val="00933D41"/>
    <w:rsid w:val="0099050A"/>
    <w:rsid w:val="009C7A16"/>
    <w:rsid w:val="009D60F5"/>
    <w:rsid w:val="00A03A07"/>
    <w:rsid w:val="00A71B37"/>
    <w:rsid w:val="00A876D5"/>
    <w:rsid w:val="00AA2F26"/>
    <w:rsid w:val="00AB0810"/>
    <w:rsid w:val="00AC33EB"/>
    <w:rsid w:val="00B324C6"/>
    <w:rsid w:val="00B9710E"/>
    <w:rsid w:val="00BE72F6"/>
    <w:rsid w:val="00C773D1"/>
    <w:rsid w:val="00C91554"/>
    <w:rsid w:val="00CE3C3F"/>
    <w:rsid w:val="00D55A29"/>
    <w:rsid w:val="00D61F06"/>
    <w:rsid w:val="00DD1414"/>
    <w:rsid w:val="00E0394F"/>
    <w:rsid w:val="00E12DDB"/>
    <w:rsid w:val="00EC5398"/>
    <w:rsid w:val="00ED5E9B"/>
    <w:rsid w:val="0ACD25B7"/>
    <w:rsid w:val="0F4349F3"/>
    <w:rsid w:val="185C7476"/>
    <w:rsid w:val="2A142F3B"/>
    <w:rsid w:val="4154651F"/>
    <w:rsid w:val="41F46D9D"/>
    <w:rsid w:val="665B5F0C"/>
    <w:rsid w:val="7BA22454"/>
    <w:rsid w:val="7FF4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06022DB"/>
  <w15:docId w15:val="{06B1D649-14A0-8343-8531-86DF02B3F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4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Courier New" w:hAnsi="Courier New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szCs w:val="20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unhideWhenUsed/>
    <w:qFormat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semiHidden/>
    <w:qFormat/>
    <w:rPr>
      <w:b/>
      <w:szCs w:val="20"/>
      <w:u w:val="single"/>
    </w:rPr>
  </w:style>
  <w:style w:type="paragraph" w:styleId="Corpodeltesto3">
    <w:name w:val="Body Text 3"/>
    <w:basedOn w:val="Normale"/>
    <w:semiHidden/>
    <w:qFormat/>
    <w:pPr>
      <w:jc w:val="both"/>
    </w:pPr>
    <w:rPr>
      <w:szCs w:val="20"/>
    </w:rPr>
  </w:style>
  <w:style w:type="paragraph" w:styleId="Rientrocorpodeltesto">
    <w:name w:val="Body Text Indent"/>
    <w:basedOn w:val="Normale"/>
    <w:semiHidden/>
    <w:qFormat/>
    <w:pPr>
      <w:ind w:firstLine="708"/>
      <w:jc w:val="both"/>
    </w:pPr>
  </w:style>
  <w:style w:type="paragraph" w:styleId="Pidipagina">
    <w:name w:val="footer"/>
    <w:basedOn w:val="Normale"/>
    <w:semiHidden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qFormat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qFormat/>
    <w:pPr>
      <w:jc w:val="center"/>
    </w:pPr>
    <w:rPr>
      <w:b/>
      <w:bCs/>
    </w:rPr>
  </w:style>
  <w:style w:type="paragraph" w:styleId="Titolo">
    <w:name w:val="Title"/>
    <w:basedOn w:val="Normale"/>
    <w:link w:val="TitoloCarattere"/>
    <w:qFormat/>
    <w:pPr>
      <w:jc w:val="center"/>
    </w:pPr>
    <w:rPr>
      <w:b/>
      <w:szCs w:val="20"/>
    </w:rPr>
  </w:style>
  <w:style w:type="character" w:styleId="Collegamentovisitato">
    <w:name w:val="FollowedHyperlink"/>
    <w:semiHidden/>
    <w:qFormat/>
    <w:rPr>
      <w:color w:val="800080"/>
      <w:u w:val="single"/>
    </w:rPr>
  </w:style>
  <w:style w:type="character" w:styleId="Collegamentoipertestuale">
    <w:name w:val="Hyperlink"/>
    <w:qFormat/>
    <w:rPr>
      <w:color w:val="0000FF"/>
      <w:u w:val="single"/>
    </w:rPr>
  </w:style>
  <w:style w:type="character" w:styleId="Numeropagina">
    <w:name w:val="page number"/>
    <w:basedOn w:val="Carpredefinitoparagrafo"/>
    <w:semiHidden/>
    <w:qFormat/>
  </w:style>
  <w:style w:type="paragraph" w:customStyle="1" w:styleId="TxBrc1">
    <w:name w:val="TxBr_c1"/>
    <w:basedOn w:val="Normale"/>
    <w:qFormat/>
    <w:pPr>
      <w:widowControl w:val="0"/>
      <w:spacing w:line="240" w:lineRule="atLeast"/>
      <w:jc w:val="center"/>
    </w:pPr>
    <w:rPr>
      <w:snapToGrid w:val="0"/>
      <w:szCs w:val="20"/>
    </w:rPr>
  </w:style>
  <w:style w:type="paragraph" w:customStyle="1" w:styleId="Corpodeltesto">
    <w:name w:val="Corpo del testo"/>
    <w:basedOn w:val="Normale"/>
    <w:semiHidden/>
    <w:qFormat/>
    <w:pPr>
      <w:jc w:val="both"/>
    </w:pPr>
    <w:rPr>
      <w:b/>
    </w:rPr>
  </w:style>
  <w:style w:type="character" w:customStyle="1" w:styleId="TitoloCarattere">
    <w:name w:val="Titolo Carattere"/>
    <w:link w:val="Titolo"/>
    <w:qFormat/>
    <w:rPr>
      <w:b/>
      <w:sz w:val="24"/>
    </w:rPr>
  </w:style>
  <w:style w:type="character" w:customStyle="1" w:styleId="TestofumettoCarattere">
    <w:name w:val="Testo fumetto Carattere"/>
    <w:link w:val="Testofumett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C:\WINDOWS\Desktop\Carta Intestata.dot</Template>
  <TotalTime>7</TotalTime>
  <Pages>1</Pages>
  <Words>185</Words>
  <Characters>1057</Characters>
  <Application>Microsoft Office Word</Application>
  <DocSecurity>0</DocSecurity>
  <Lines>8</Lines>
  <Paragraphs>2</Paragraphs>
  <ScaleCrop>false</ScaleCrop>
  <Company>I.I.S.S. Fabio Besta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I.I.S.S. Fabio Besta</dc:creator>
  <cp:lastModifiedBy>Annalisa Raschellà</cp:lastModifiedBy>
  <cp:revision>11</cp:revision>
  <cp:lastPrinted>2016-10-19T12:47:00Z</cp:lastPrinted>
  <dcterms:created xsi:type="dcterms:W3CDTF">2017-03-21T09:25:00Z</dcterms:created>
  <dcterms:modified xsi:type="dcterms:W3CDTF">2026-10-03T17:36:00Z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